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947945" w14:textId="77777777" w:rsidR="004564B5" w:rsidRDefault="0084692F" w:rsidP="00CC6607">
      <w:pPr>
        <w:jc w:val="right"/>
        <w:rPr>
          <w:rFonts w:ascii="Quicksand" w:hAnsi="Quicksand"/>
          <w:b/>
          <w:bCs/>
          <w:sz w:val="96"/>
        </w:rPr>
      </w:pPr>
      <w:r w:rsidRPr="0084692F">
        <w:rPr>
          <w:rFonts w:ascii="Quicksand" w:hAnsi="Quicksand"/>
          <w:b/>
          <w:bCs/>
          <w:noProof/>
          <w:sz w:val="96"/>
          <w:lang w:eastAsia="nl-NL"/>
        </w:rPr>
        <w:drawing>
          <wp:anchor distT="0" distB="0" distL="114300" distR="114300" simplePos="0" relativeHeight="251680768" behindDoc="0" locked="0" layoutInCell="1" allowOverlap="1" wp14:anchorId="6CC13758" wp14:editId="4B750C00">
            <wp:simplePos x="0" y="0"/>
            <wp:positionH relativeFrom="column">
              <wp:posOffset>-762671</wp:posOffset>
            </wp:positionH>
            <wp:positionV relativeFrom="paragraph">
              <wp:posOffset>-346277</wp:posOffset>
            </wp:positionV>
            <wp:extent cx="5156200" cy="350520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D1EB7" w14:textId="77777777" w:rsidR="004564B5" w:rsidRDefault="001D393A" w:rsidP="00CC6607">
      <w:pPr>
        <w:jc w:val="right"/>
        <w:rPr>
          <w:rFonts w:ascii="Quicksand" w:hAnsi="Quicksand"/>
          <w:b/>
          <w:bCs/>
          <w:sz w:val="96"/>
        </w:rPr>
      </w:pPr>
      <w:r>
        <w:rPr>
          <w:rFonts w:ascii="Quicksand" w:hAnsi="Quicksand"/>
          <w:b/>
          <w:bCs/>
          <w:noProof/>
          <w:sz w:val="96"/>
        </w:rPr>
        <w:drawing>
          <wp:inline distT="0" distB="0" distL="0" distR="0" wp14:anchorId="645A3E87" wp14:editId="751DBBC6">
            <wp:extent cx="1910080" cy="941360"/>
            <wp:effectExtent l="0" t="0" r="0" b="0"/>
            <wp:docPr id="4" name="Picture 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w baseline white nl jp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461" cy="98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02A5F" w14:textId="2E2E03BA" w:rsidR="005A3209" w:rsidRPr="00613018" w:rsidRDefault="003C3BC9" w:rsidP="004564B5">
      <w:pPr>
        <w:rPr>
          <w:rFonts w:ascii="Quicksand" w:hAnsi="Quicksand"/>
          <w:b/>
          <w:bCs/>
          <w:sz w:val="32"/>
        </w:rPr>
      </w:pPr>
      <w:r>
        <w:rPr>
          <w:rFonts w:ascii="Quicksand" w:hAnsi="Quicksand"/>
          <w:b/>
          <w:bCs/>
          <w:noProof/>
          <w:sz w:val="9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51B50D" wp14:editId="6C3DBA6A">
                <wp:simplePos x="0" y="0"/>
                <wp:positionH relativeFrom="column">
                  <wp:posOffset>7595870</wp:posOffset>
                </wp:positionH>
                <wp:positionV relativeFrom="paragraph">
                  <wp:posOffset>327660</wp:posOffset>
                </wp:positionV>
                <wp:extent cx="1219200" cy="3429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1848EF" w14:textId="0B54B9CE" w:rsidR="003C3BC9" w:rsidRPr="003C3BC9" w:rsidRDefault="003C3BC9" w:rsidP="003C3BC9">
                            <w:pPr>
                              <w:rPr>
                                <w:rFonts w:ascii="Quicksand" w:hAnsi="Quicksand"/>
                                <w:b/>
                                <w:bCs/>
                                <w:color w:val="3D2D60"/>
                                <w:sz w:val="26"/>
                                <w:szCs w:val="28"/>
                                <w:lang w:val="nl-BE"/>
                              </w:rPr>
                            </w:pPr>
                            <w:r w:rsidRPr="003C3BC9">
                              <w:rPr>
                                <w:rFonts w:ascii="Quicksand" w:hAnsi="Quicksand"/>
                                <w:b/>
                                <w:bCs/>
                                <w:color w:val="3D2D60"/>
                                <w:sz w:val="26"/>
                                <w:szCs w:val="28"/>
                                <w:lang w:val="nl-BE"/>
                              </w:rPr>
                              <w:t xml:space="preserve">  Logo partner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51B50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98.1pt;margin-top:25.8pt;width:96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" fillcolor="white [3201]" stroked="f" strokeweight=".5pt">
                <v:textbox>
                  <w:txbxContent>
                    <w:p w14:paraId="261848EF" w14:textId="0B54B9CE" w:rsidR="003C3BC9" w:rsidRPr="003C3BC9" w:rsidRDefault="003C3BC9" w:rsidP="003C3BC9">
                      <w:pPr>
                        <w:rPr>
                          <w:rFonts w:ascii="Quicksand" w:hAnsi="Quicksand"/>
                          <w:b/>
                          <w:bCs/>
                          <w:color w:val="3D2D60"/>
                          <w:sz w:val="26"/>
                          <w:szCs w:val="28"/>
                          <w:lang w:val="nl-BE"/>
                        </w:rPr>
                      </w:pPr>
                      <w:r w:rsidRPr="003C3BC9">
                        <w:rPr>
                          <w:rFonts w:ascii="Quicksand" w:hAnsi="Quicksand"/>
                          <w:b/>
                          <w:bCs/>
                          <w:color w:val="3D2D60"/>
                          <w:sz w:val="26"/>
                          <w:szCs w:val="28"/>
                          <w:lang w:val="nl-BE"/>
                        </w:rPr>
                        <w:t xml:space="preserve">  Logo partner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Quicksand" w:hAnsi="Quicksand"/>
          <w:b/>
          <w:bCs/>
          <w:noProof/>
          <w:sz w:val="9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833EB0" wp14:editId="7692EAB6">
                <wp:simplePos x="0" y="0"/>
                <wp:positionH relativeFrom="margin">
                  <wp:align>right</wp:align>
                </wp:positionH>
                <wp:positionV relativeFrom="paragraph">
                  <wp:posOffset>270510</wp:posOffset>
                </wp:positionV>
                <wp:extent cx="1333500" cy="431800"/>
                <wp:effectExtent l="19050" t="19050" r="19050" b="2540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318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E6F5D2" id="Rectangle: Rounded Corners 2" o:spid="_x0000_s1026" style="position:absolute;margin-left:53.8pt;margin-top:21.3pt;width:105pt;height:34pt;z-index:2516920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" filled="f" strokecolor="#ed7d31 [3205]" strokeweight="2.25pt">
                <v:stroke joinstyle="miter"/>
                <w10:wrap anchorx="margin"/>
              </v:roundrect>
            </w:pict>
          </mc:Fallback>
        </mc:AlternateContent>
      </w:r>
      <w:r w:rsidR="004564B5">
        <w:rPr>
          <w:rFonts w:ascii="Quicksand" w:hAnsi="Quicksand"/>
          <w:b/>
          <w:bCs/>
          <w:sz w:val="96"/>
        </w:rPr>
        <w:br/>
      </w:r>
      <w:bookmarkStart w:id="0" w:name="_GoBack"/>
      <w:bookmarkEnd w:id="0"/>
    </w:p>
    <w:p w14:paraId="25B65AD3" w14:textId="77777777" w:rsidR="00613018" w:rsidRPr="00613018" w:rsidRDefault="005E67A1" w:rsidP="004564B5">
      <w:pPr>
        <w:rPr>
          <w:rFonts w:ascii="Quicksand" w:hAnsi="Quicksand"/>
          <w:b/>
          <w:bCs/>
          <w:sz w:val="110"/>
          <w:szCs w:val="110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E83AE7" wp14:editId="70286C15">
                <wp:simplePos x="0" y="0"/>
                <wp:positionH relativeFrom="margin">
                  <wp:align>right</wp:align>
                </wp:positionH>
                <wp:positionV relativeFrom="paragraph">
                  <wp:posOffset>641350</wp:posOffset>
                </wp:positionV>
                <wp:extent cx="3326130" cy="1581150"/>
                <wp:effectExtent l="0" t="0" r="0" b="0"/>
                <wp:wrapSquare wrapText="bothSides"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6130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00832" w14:textId="77777777" w:rsidR="005E67A1" w:rsidRPr="005E67A1" w:rsidRDefault="005E67A1" w:rsidP="005E67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Quicksand" w:hAnsi="Quicksand"/>
                                <w:b/>
                                <w:bCs/>
                                <w:color w:val="3D2D60"/>
                                <w:sz w:val="52"/>
                                <w:szCs w:val="40"/>
                                <w:lang w:val="nl-BE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bCs/>
                                <w:color w:val="3D2D60"/>
                                <w:sz w:val="52"/>
                                <w:szCs w:val="40"/>
                                <w:lang w:val="nl-BE"/>
                              </w:rPr>
                              <w:t xml:space="preserve"> </w:t>
                            </w:r>
                            <w:r w:rsidRPr="005E67A1">
                              <w:rPr>
                                <w:rFonts w:ascii="Quicksand" w:hAnsi="Quicksand"/>
                                <w:b/>
                                <w:bCs/>
                                <w:color w:val="3D2D60"/>
                                <w:sz w:val="52"/>
                                <w:szCs w:val="40"/>
                                <w:lang w:val="nl-BE"/>
                              </w:rPr>
                              <w:t>25 augustus</w:t>
                            </w:r>
                          </w:p>
                          <w:p w14:paraId="24170EB4" w14:textId="77777777" w:rsidR="005E67A1" w:rsidRPr="005E67A1" w:rsidRDefault="005E67A1" w:rsidP="005E67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Quicksand" w:hAnsi="Quicksand"/>
                                <w:b/>
                                <w:bCs/>
                                <w:color w:val="3D2D60"/>
                                <w:sz w:val="48"/>
                                <w:szCs w:val="40"/>
                                <w:lang w:val="nl-BE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bCs/>
                                <w:color w:val="3D2D60"/>
                                <w:sz w:val="48"/>
                                <w:szCs w:val="40"/>
                                <w:lang w:val="nl-BE"/>
                              </w:rPr>
                              <w:t xml:space="preserve"> </w:t>
                            </w:r>
                            <w:r w:rsidRPr="005E67A1">
                              <w:rPr>
                                <w:rFonts w:ascii="Quicksand" w:hAnsi="Quicksand"/>
                                <w:b/>
                                <w:bCs/>
                                <w:color w:val="3D2D60"/>
                                <w:sz w:val="48"/>
                                <w:szCs w:val="40"/>
                                <w:lang w:val="nl-BE"/>
                              </w:rPr>
                              <w:t>13u00</w:t>
                            </w:r>
                          </w:p>
                          <w:p w14:paraId="239BCD22" w14:textId="77777777" w:rsidR="005E67A1" w:rsidRPr="005E67A1" w:rsidRDefault="005E67A1" w:rsidP="005E67A1">
                            <w:pPr>
                              <w:rPr>
                                <w:rFonts w:ascii="Quicksand Medium" w:eastAsia="Times New Roman" w:hAnsi="Quicksand Medium" w:cs="Arial"/>
                                <w:color w:val="3D2D60"/>
                                <w:sz w:val="10"/>
                                <w:szCs w:val="36"/>
                                <w:shd w:val="clear" w:color="auto" w:fill="FFFFFF"/>
                                <w:lang w:val="fr-BE" w:eastAsia="nl-NL"/>
                              </w:rPr>
                            </w:pPr>
                          </w:p>
                          <w:p w14:paraId="2B195E9B" w14:textId="77777777" w:rsidR="00FD43BC" w:rsidRDefault="00FD43BC" w:rsidP="005E67A1">
                            <w:pPr>
                              <w:ind w:left="360"/>
                              <w:rPr>
                                <w:rFonts w:ascii="Quicksand Medium" w:eastAsia="Times New Roman" w:hAnsi="Quicksand Medium" w:cs="Arial"/>
                                <w:color w:val="3D2D60"/>
                                <w:sz w:val="36"/>
                                <w:szCs w:val="36"/>
                                <w:shd w:val="clear" w:color="auto" w:fill="FFFFFF"/>
                                <w:lang w:val="fr-BE" w:eastAsia="nl-NL"/>
                              </w:rPr>
                            </w:pPr>
                            <w:r>
                              <w:rPr>
                                <w:rFonts w:ascii="Quicksand Medium" w:eastAsia="Times New Roman" w:hAnsi="Quicksand Medium" w:cs="Arial"/>
                                <w:color w:val="3D2D60"/>
                                <w:sz w:val="36"/>
                                <w:szCs w:val="36"/>
                                <w:shd w:val="clear" w:color="auto" w:fill="FFFFFF"/>
                                <w:lang w:val="fr-BE" w:eastAsia="nl-NL"/>
                              </w:rPr>
                              <w:t xml:space="preserve">Auguste </w:t>
                            </w:r>
                            <w:proofErr w:type="spellStart"/>
                            <w:r>
                              <w:rPr>
                                <w:rFonts w:ascii="Quicksand Medium" w:eastAsia="Times New Roman" w:hAnsi="Quicksand Medium" w:cs="Arial"/>
                                <w:color w:val="3D2D60"/>
                                <w:sz w:val="36"/>
                                <w:szCs w:val="36"/>
                                <w:shd w:val="clear" w:color="auto" w:fill="FFFFFF"/>
                                <w:lang w:val="fr-BE" w:eastAsia="nl-NL"/>
                              </w:rPr>
                              <w:t>Reyerslaan</w:t>
                            </w:r>
                            <w:proofErr w:type="spellEnd"/>
                            <w:r>
                              <w:rPr>
                                <w:rFonts w:ascii="Quicksand Medium" w:eastAsia="Times New Roman" w:hAnsi="Quicksand Medium" w:cs="Arial"/>
                                <w:color w:val="3D2D60"/>
                                <w:sz w:val="36"/>
                                <w:szCs w:val="36"/>
                                <w:shd w:val="clear" w:color="auto" w:fill="FFFFFF"/>
                                <w:lang w:val="fr-BE" w:eastAsia="nl-NL"/>
                              </w:rPr>
                              <w:t xml:space="preserve"> 70 </w:t>
                            </w:r>
                          </w:p>
                          <w:p w14:paraId="074F1E34" w14:textId="77777777" w:rsidR="005E67A1" w:rsidRPr="005E67A1" w:rsidRDefault="005E67A1" w:rsidP="005E67A1">
                            <w:pPr>
                              <w:ind w:left="360"/>
                              <w:rPr>
                                <w:rFonts w:ascii="Quicksand Medium" w:eastAsia="Times New Roman" w:hAnsi="Quicksand Medium" w:cs="Times New Roman"/>
                                <w:color w:val="3D2D60"/>
                                <w:sz w:val="36"/>
                                <w:szCs w:val="36"/>
                                <w:lang w:val="fr-BE" w:eastAsia="nl-NL"/>
                              </w:rPr>
                            </w:pPr>
                            <w:r w:rsidRPr="005E67A1">
                              <w:rPr>
                                <w:rFonts w:ascii="Quicksand Medium" w:eastAsia="Times New Roman" w:hAnsi="Quicksand Medium" w:cs="Arial"/>
                                <w:color w:val="3D2D60"/>
                                <w:sz w:val="36"/>
                                <w:szCs w:val="36"/>
                                <w:shd w:val="clear" w:color="auto" w:fill="FFFFFF"/>
                                <w:lang w:val="fr-BE" w:eastAsia="nl-NL"/>
                              </w:rPr>
                              <w:t>1030 Brussel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83AE7" id="Tekstvak 8" o:spid="_x0000_s1027" type="#_x0000_t202" style="position:absolute;margin-left:210.7pt;margin-top:50.5pt;width:261.9pt;height:124.5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" filled="f" stroked="f">
                <v:textbox>
                  <w:txbxContent>
                    <w:p w14:paraId="0A100832" w14:textId="77777777" w:rsidR="005E67A1" w:rsidRPr="005E67A1" w:rsidRDefault="005E67A1" w:rsidP="005E67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Quicksand" w:hAnsi="Quicksand"/>
                          <w:b/>
                          <w:bCs/>
                          <w:color w:val="3D2D60"/>
                          <w:sz w:val="52"/>
                          <w:szCs w:val="40"/>
                          <w:lang w:val="nl-BE"/>
                        </w:rPr>
                      </w:pPr>
                      <w:r>
                        <w:rPr>
                          <w:rFonts w:ascii="Quicksand" w:hAnsi="Quicksand"/>
                          <w:b/>
                          <w:bCs/>
                          <w:color w:val="3D2D60"/>
                          <w:sz w:val="52"/>
                          <w:szCs w:val="40"/>
                          <w:lang w:val="nl-BE"/>
                        </w:rPr>
                        <w:t xml:space="preserve"> </w:t>
                      </w:r>
                      <w:r w:rsidRPr="005E67A1">
                        <w:rPr>
                          <w:rFonts w:ascii="Quicksand" w:hAnsi="Quicksand"/>
                          <w:b/>
                          <w:bCs/>
                          <w:color w:val="3D2D60"/>
                          <w:sz w:val="52"/>
                          <w:szCs w:val="40"/>
                          <w:lang w:val="nl-BE"/>
                        </w:rPr>
                        <w:t>25 augustus</w:t>
                      </w:r>
                    </w:p>
                    <w:p w14:paraId="24170EB4" w14:textId="77777777" w:rsidR="005E67A1" w:rsidRPr="005E67A1" w:rsidRDefault="005E67A1" w:rsidP="005E67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Quicksand" w:hAnsi="Quicksand"/>
                          <w:b/>
                          <w:bCs/>
                          <w:color w:val="3D2D60"/>
                          <w:sz w:val="48"/>
                          <w:szCs w:val="40"/>
                          <w:lang w:val="nl-BE"/>
                        </w:rPr>
                      </w:pPr>
                      <w:r>
                        <w:rPr>
                          <w:rFonts w:ascii="Quicksand" w:hAnsi="Quicksand"/>
                          <w:b/>
                          <w:bCs/>
                          <w:color w:val="3D2D60"/>
                          <w:sz w:val="48"/>
                          <w:szCs w:val="40"/>
                          <w:lang w:val="nl-BE"/>
                        </w:rPr>
                        <w:t xml:space="preserve"> </w:t>
                      </w:r>
                      <w:r w:rsidRPr="005E67A1">
                        <w:rPr>
                          <w:rFonts w:ascii="Quicksand" w:hAnsi="Quicksand"/>
                          <w:b/>
                          <w:bCs/>
                          <w:color w:val="3D2D60"/>
                          <w:sz w:val="48"/>
                          <w:szCs w:val="40"/>
                          <w:lang w:val="nl-BE"/>
                        </w:rPr>
                        <w:t>13u00</w:t>
                      </w:r>
                    </w:p>
                    <w:p w14:paraId="239BCD22" w14:textId="77777777" w:rsidR="005E67A1" w:rsidRPr="005E67A1" w:rsidRDefault="005E67A1" w:rsidP="005E67A1">
                      <w:pPr>
                        <w:rPr>
                          <w:rFonts w:ascii="Quicksand Medium" w:eastAsia="Times New Roman" w:hAnsi="Quicksand Medium" w:cs="Arial"/>
                          <w:color w:val="3D2D60"/>
                          <w:sz w:val="10"/>
                          <w:szCs w:val="36"/>
                          <w:shd w:val="clear" w:color="auto" w:fill="FFFFFF"/>
                          <w:lang w:val="fr-BE" w:eastAsia="nl-NL"/>
                        </w:rPr>
                      </w:pPr>
                    </w:p>
                    <w:p w14:paraId="2B195E9B" w14:textId="77777777" w:rsidR="00FD43BC" w:rsidRDefault="00FD43BC" w:rsidP="005E67A1">
                      <w:pPr>
                        <w:ind w:left="360"/>
                        <w:rPr>
                          <w:rFonts w:ascii="Quicksand Medium" w:eastAsia="Times New Roman" w:hAnsi="Quicksand Medium" w:cs="Arial"/>
                          <w:color w:val="3D2D60"/>
                          <w:sz w:val="36"/>
                          <w:szCs w:val="36"/>
                          <w:shd w:val="clear" w:color="auto" w:fill="FFFFFF"/>
                          <w:lang w:val="fr-BE" w:eastAsia="nl-NL"/>
                        </w:rPr>
                      </w:pPr>
                      <w:r>
                        <w:rPr>
                          <w:rFonts w:ascii="Quicksand Medium" w:eastAsia="Times New Roman" w:hAnsi="Quicksand Medium" w:cs="Arial"/>
                          <w:color w:val="3D2D60"/>
                          <w:sz w:val="36"/>
                          <w:szCs w:val="36"/>
                          <w:shd w:val="clear" w:color="auto" w:fill="FFFFFF"/>
                          <w:lang w:val="fr-BE" w:eastAsia="nl-NL"/>
                        </w:rPr>
                        <w:t xml:space="preserve">Auguste </w:t>
                      </w:r>
                      <w:proofErr w:type="spellStart"/>
                      <w:r>
                        <w:rPr>
                          <w:rFonts w:ascii="Quicksand Medium" w:eastAsia="Times New Roman" w:hAnsi="Quicksand Medium" w:cs="Arial"/>
                          <w:color w:val="3D2D60"/>
                          <w:sz w:val="36"/>
                          <w:szCs w:val="36"/>
                          <w:shd w:val="clear" w:color="auto" w:fill="FFFFFF"/>
                          <w:lang w:val="fr-BE" w:eastAsia="nl-NL"/>
                        </w:rPr>
                        <w:t>Reyerslaan</w:t>
                      </w:r>
                      <w:proofErr w:type="spellEnd"/>
                      <w:r>
                        <w:rPr>
                          <w:rFonts w:ascii="Quicksand Medium" w:eastAsia="Times New Roman" w:hAnsi="Quicksand Medium" w:cs="Arial"/>
                          <w:color w:val="3D2D60"/>
                          <w:sz w:val="36"/>
                          <w:szCs w:val="36"/>
                          <w:shd w:val="clear" w:color="auto" w:fill="FFFFFF"/>
                          <w:lang w:val="fr-BE" w:eastAsia="nl-NL"/>
                        </w:rPr>
                        <w:t xml:space="preserve"> 70 </w:t>
                      </w:r>
                    </w:p>
                    <w:p w14:paraId="074F1E34" w14:textId="77777777" w:rsidR="005E67A1" w:rsidRPr="005E67A1" w:rsidRDefault="005E67A1" w:rsidP="005E67A1">
                      <w:pPr>
                        <w:ind w:left="360"/>
                        <w:rPr>
                          <w:rFonts w:ascii="Quicksand Medium" w:eastAsia="Times New Roman" w:hAnsi="Quicksand Medium" w:cs="Times New Roman"/>
                          <w:color w:val="3D2D60"/>
                          <w:sz w:val="36"/>
                          <w:szCs w:val="36"/>
                          <w:lang w:val="fr-BE" w:eastAsia="nl-NL"/>
                        </w:rPr>
                      </w:pPr>
                      <w:r w:rsidRPr="005E67A1">
                        <w:rPr>
                          <w:rFonts w:ascii="Quicksand Medium" w:eastAsia="Times New Roman" w:hAnsi="Quicksand Medium" w:cs="Arial"/>
                          <w:color w:val="3D2D60"/>
                          <w:sz w:val="36"/>
                          <w:szCs w:val="36"/>
                          <w:shd w:val="clear" w:color="auto" w:fill="FFFFFF"/>
                          <w:lang w:val="fr-BE" w:eastAsia="nl-NL"/>
                        </w:rPr>
                        <w:t>1030 Brussel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FC72219" w14:textId="77777777" w:rsidR="00D927DD" w:rsidRPr="00680296" w:rsidRDefault="00D927DD" w:rsidP="004564B5">
      <w:pPr>
        <w:rPr>
          <w:rFonts w:ascii="Quicksand" w:hAnsi="Quicksand"/>
          <w:b/>
          <w:bCs/>
          <w:sz w:val="96"/>
        </w:rPr>
      </w:pPr>
      <w:r w:rsidRPr="00D927DD">
        <w:rPr>
          <w:rFonts w:ascii="Quicksand" w:hAnsi="Quicksand"/>
          <w:b/>
          <w:bCs/>
          <w:sz w:val="96"/>
        </w:rPr>
        <w:t>Titel Jobbeurs</w:t>
      </w:r>
    </w:p>
    <w:p w14:paraId="757403ED" w14:textId="77777777" w:rsidR="00DE578C" w:rsidRPr="004564B5" w:rsidRDefault="00D927DD" w:rsidP="004564B5">
      <w:pPr>
        <w:rPr>
          <w:sz w:val="64"/>
          <w:szCs w:val="64"/>
        </w:rPr>
      </w:pPr>
      <w:r w:rsidRPr="001460F5">
        <w:rPr>
          <w:rFonts w:ascii="Quicksand" w:hAnsi="Quicksand"/>
          <w:b/>
          <w:bCs/>
          <w:sz w:val="64"/>
          <w:szCs w:val="64"/>
        </w:rPr>
        <w:t>Subtitel</w:t>
      </w:r>
    </w:p>
    <w:p w14:paraId="7EC79C0C" w14:textId="77777777" w:rsidR="00D927DD" w:rsidRDefault="0088362A" w:rsidP="004564B5">
      <w:r w:rsidRPr="00D927DD">
        <w:rPr>
          <w:noProof/>
          <w:lang w:eastAsia="nl-NL"/>
        </w:rPr>
        <w:drawing>
          <wp:anchor distT="0" distB="0" distL="114300" distR="114300" simplePos="0" relativeHeight="251679744" behindDoc="0" locked="0" layoutInCell="1" allowOverlap="1" wp14:anchorId="59C75C5C" wp14:editId="502F23A4">
            <wp:simplePos x="0" y="0"/>
            <wp:positionH relativeFrom="column">
              <wp:posOffset>6245860</wp:posOffset>
            </wp:positionH>
            <wp:positionV relativeFrom="paragraph">
              <wp:posOffset>160020</wp:posOffset>
            </wp:positionV>
            <wp:extent cx="1799590" cy="53975"/>
            <wp:effectExtent l="0" t="0" r="3810" b="0"/>
            <wp:wrapNone/>
            <wp:docPr id="17" name="Afbeelding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5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6E8" w:rsidRPr="00D927DD">
        <w:rPr>
          <w:noProof/>
          <w:lang w:eastAsia="nl-NL"/>
        </w:rPr>
        <w:drawing>
          <wp:inline distT="0" distB="0" distL="0" distR="0" wp14:anchorId="3B772BD6" wp14:editId="65D981BD">
            <wp:extent cx="1800000" cy="54000"/>
            <wp:effectExtent l="0" t="0" r="3810" b="0"/>
            <wp:docPr id="18" name="Afbeelding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A696D" w14:textId="77777777" w:rsidR="009D7E31" w:rsidRDefault="0088362A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53170F" wp14:editId="62A88DC3">
                <wp:simplePos x="0" y="0"/>
                <wp:positionH relativeFrom="column">
                  <wp:posOffset>-79375</wp:posOffset>
                </wp:positionH>
                <wp:positionV relativeFrom="paragraph">
                  <wp:posOffset>189865</wp:posOffset>
                </wp:positionV>
                <wp:extent cx="4188460" cy="1595755"/>
                <wp:effectExtent l="0" t="0" r="0" b="4445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460" cy="159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4B8F97F" w14:textId="77777777" w:rsidR="00FF0076" w:rsidRPr="00FF0076" w:rsidRDefault="00FF0076" w:rsidP="00CC6607">
                            <w:pPr>
                              <w:pStyle w:val="p1"/>
                              <w:rPr>
                                <w:rFonts w:ascii="Roboto" w:hAnsi="Roboto" w:cs="Times New Roman"/>
                                <w:b/>
                                <w:sz w:val="28"/>
                              </w:rPr>
                            </w:pPr>
                            <w:r w:rsidRPr="00FF0076">
                              <w:rPr>
                                <w:rFonts w:ascii="Roboto" w:hAnsi="Roboto" w:cs="Times New Roman"/>
                                <w:b/>
                                <w:sz w:val="28"/>
                              </w:rPr>
                              <w:t>Eventueel extra info</w:t>
                            </w:r>
                          </w:p>
                          <w:p w14:paraId="474832B6" w14:textId="77777777" w:rsidR="005E67A1" w:rsidRDefault="005E67A1" w:rsidP="00CC6607">
                            <w:pPr>
                              <w:pStyle w:val="p1"/>
                              <w:rPr>
                                <w:rFonts w:ascii="Roboto" w:hAnsi="Roboto" w:cs="Times New Roman"/>
                                <w:sz w:val="28"/>
                              </w:rPr>
                            </w:pPr>
                            <w:r>
                              <w:rPr>
                                <w:rFonts w:ascii="Roboto" w:hAnsi="Roboto" w:cs="Times New Roman"/>
                                <w:sz w:val="28"/>
                              </w:rPr>
                              <w:t>Verwijder deze opvultekst als-ie onnodig is.</w:t>
                            </w:r>
                          </w:p>
                          <w:p w14:paraId="37CE5095" w14:textId="77777777" w:rsidR="00CC6607" w:rsidRPr="00C52165" w:rsidRDefault="005E67A1" w:rsidP="00CC6607">
                            <w:pPr>
                              <w:pStyle w:val="p1"/>
                              <w:rPr>
                                <w:rFonts w:ascii="Roboto" w:hAnsi="Roboto" w:cs="Times New Roman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Roboto" w:hAnsi="Roboto" w:cs="Times New Roman"/>
                                <w:sz w:val="28"/>
                              </w:rPr>
                              <w:t>R</w:t>
                            </w:r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>emoluptati</w:t>
                            </w:r>
                            <w:proofErr w:type="spellEnd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>dollest</w:t>
                            </w:r>
                            <w:proofErr w:type="spellEnd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 xml:space="preserve">, que re </w:t>
                            </w:r>
                            <w:proofErr w:type="spellStart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>doluptatet</w:t>
                            </w:r>
                            <w:proofErr w:type="spellEnd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>poribustrum</w:t>
                            </w:r>
                            <w:proofErr w:type="spellEnd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 xml:space="preserve"> et </w:t>
                            </w:r>
                            <w:proofErr w:type="spellStart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>ea</w:t>
                            </w:r>
                            <w:proofErr w:type="spellEnd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>apersperor</w:t>
                            </w:r>
                            <w:proofErr w:type="spellEnd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>aperspiet</w:t>
                            </w:r>
                            <w:proofErr w:type="spellEnd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>quodige</w:t>
                            </w:r>
                            <w:proofErr w:type="spellEnd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>ndipitio</w:t>
                            </w:r>
                            <w:proofErr w:type="spellEnd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>etus</w:t>
                            </w:r>
                            <w:proofErr w:type="spellEnd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>soluptur</w:t>
                            </w:r>
                            <w:proofErr w:type="spellEnd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>maio</w:t>
                            </w:r>
                            <w:proofErr w:type="spellEnd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>ide</w:t>
                            </w:r>
                            <w:proofErr w:type="spellEnd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>comni</w:t>
                            </w:r>
                            <w:proofErr w:type="spellEnd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>inum</w:t>
                            </w:r>
                            <w:proofErr w:type="spellEnd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 xml:space="preserve"> la </w:t>
                            </w:r>
                            <w:proofErr w:type="spellStart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>peditatiis</w:t>
                            </w:r>
                            <w:proofErr w:type="spellEnd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 xml:space="preserve"> et </w:t>
                            </w:r>
                            <w:proofErr w:type="spellStart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>volo</w:t>
                            </w:r>
                            <w:proofErr w:type="spellEnd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>doluptatios</w:t>
                            </w:r>
                            <w:proofErr w:type="spellEnd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>ipsuntius</w:t>
                            </w:r>
                            <w:proofErr w:type="spellEnd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>etur</w:t>
                            </w:r>
                            <w:proofErr w:type="spellEnd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>magnihil</w:t>
                            </w:r>
                            <w:proofErr w:type="spellEnd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>eliti</w:t>
                            </w:r>
                            <w:proofErr w:type="spellEnd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>alibus</w:t>
                            </w:r>
                            <w:proofErr w:type="spellEnd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>prae</w:t>
                            </w:r>
                            <w:proofErr w:type="spellEnd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 xml:space="preserve"> pos </w:t>
                            </w:r>
                            <w:proofErr w:type="spellStart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>aut</w:t>
                            </w:r>
                            <w:proofErr w:type="spellEnd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>volor</w:t>
                            </w:r>
                            <w:proofErr w:type="spellEnd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>aut</w:t>
                            </w:r>
                            <w:proofErr w:type="spellEnd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>eat</w:t>
                            </w:r>
                            <w:proofErr w:type="spellEnd"/>
                            <w:r w:rsidR="00CC6607" w:rsidRPr="00CC6607">
                              <w:rPr>
                                <w:rFonts w:ascii="Roboto" w:hAnsi="Roboto" w:cs="Times New Roman"/>
                                <w:sz w:val="28"/>
                              </w:rPr>
                              <w:t>.</w:t>
                            </w:r>
                            <w:r w:rsidR="00CD16B3" w:rsidRPr="00CD16B3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3170F" id="Tekstvak 3" o:spid="_x0000_s1028" type="#_x0000_t202" style="position:absolute;margin-left:-6.25pt;margin-top:14.95pt;width:329.8pt;height:12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" filled="f" stroked="f">
                <v:textbox>
                  <w:txbxContent>
                    <w:p w14:paraId="04B8F97F" w14:textId="77777777" w:rsidR="00FF0076" w:rsidRPr="00FF0076" w:rsidRDefault="00FF0076" w:rsidP="00CC6607">
                      <w:pPr>
                        <w:pStyle w:val="p1"/>
                        <w:rPr>
                          <w:rFonts w:ascii="Roboto" w:hAnsi="Roboto" w:cs="Times New Roman"/>
                          <w:b/>
                          <w:sz w:val="28"/>
                        </w:rPr>
                      </w:pPr>
                      <w:r w:rsidRPr="00FF0076">
                        <w:rPr>
                          <w:rFonts w:ascii="Roboto" w:hAnsi="Roboto" w:cs="Times New Roman"/>
                          <w:b/>
                          <w:sz w:val="28"/>
                        </w:rPr>
                        <w:t>Eventueel extra info</w:t>
                      </w:r>
                    </w:p>
                    <w:p w14:paraId="474832B6" w14:textId="77777777" w:rsidR="005E67A1" w:rsidRDefault="005E67A1" w:rsidP="00CC6607">
                      <w:pPr>
                        <w:pStyle w:val="p1"/>
                        <w:rPr>
                          <w:rFonts w:ascii="Roboto" w:hAnsi="Roboto" w:cs="Times New Roman"/>
                          <w:sz w:val="28"/>
                        </w:rPr>
                      </w:pPr>
                      <w:r>
                        <w:rPr>
                          <w:rFonts w:ascii="Roboto" w:hAnsi="Roboto" w:cs="Times New Roman"/>
                          <w:sz w:val="28"/>
                        </w:rPr>
                        <w:t>Verwijder deze opvultekst als-ie onnodig is.</w:t>
                      </w:r>
                    </w:p>
                    <w:p w14:paraId="37CE5095" w14:textId="77777777" w:rsidR="00CC6607" w:rsidRPr="00C52165" w:rsidRDefault="005E67A1" w:rsidP="00CC6607">
                      <w:pPr>
                        <w:pStyle w:val="p1"/>
                        <w:rPr>
                          <w:rFonts w:ascii="Roboto" w:hAnsi="Roboto" w:cs="Times New Roman"/>
                          <w:sz w:val="28"/>
                        </w:rPr>
                      </w:pPr>
                      <w:proofErr w:type="spellStart"/>
                      <w:r>
                        <w:rPr>
                          <w:rFonts w:ascii="Roboto" w:hAnsi="Roboto" w:cs="Times New Roman"/>
                          <w:sz w:val="28"/>
                        </w:rPr>
                        <w:t>R</w:t>
                      </w:r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>emoluptati</w:t>
                      </w:r>
                      <w:proofErr w:type="spellEnd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>dollest</w:t>
                      </w:r>
                      <w:proofErr w:type="spellEnd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 xml:space="preserve">, que re </w:t>
                      </w:r>
                      <w:proofErr w:type="spellStart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>doluptatet</w:t>
                      </w:r>
                      <w:proofErr w:type="spellEnd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>poribustrum</w:t>
                      </w:r>
                      <w:proofErr w:type="spellEnd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 xml:space="preserve"> et </w:t>
                      </w:r>
                      <w:proofErr w:type="spellStart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>ea</w:t>
                      </w:r>
                      <w:proofErr w:type="spellEnd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>apersperor</w:t>
                      </w:r>
                      <w:proofErr w:type="spellEnd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>aperspiet</w:t>
                      </w:r>
                      <w:proofErr w:type="spellEnd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>quodige</w:t>
                      </w:r>
                      <w:proofErr w:type="spellEnd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>ndipitio</w:t>
                      </w:r>
                      <w:proofErr w:type="spellEnd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>etus</w:t>
                      </w:r>
                      <w:proofErr w:type="spellEnd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>soluptur</w:t>
                      </w:r>
                      <w:proofErr w:type="spellEnd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>maio</w:t>
                      </w:r>
                      <w:proofErr w:type="spellEnd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>ide</w:t>
                      </w:r>
                      <w:proofErr w:type="spellEnd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>comni</w:t>
                      </w:r>
                      <w:proofErr w:type="spellEnd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>inum</w:t>
                      </w:r>
                      <w:proofErr w:type="spellEnd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 xml:space="preserve"> la </w:t>
                      </w:r>
                      <w:proofErr w:type="spellStart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>peditatiis</w:t>
                      </w:r>
                      <w:proofErr w:type="spellEnd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 xml:space="preserve"> et </w:t>
                      </w:r>
                      <w:proofErr w:type="spellStart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>volo</w:t>
                      </w:r>
                      <w:proofErr w:type="spellEnd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>doluptatios</w:t>
                      </w:r>
                      <w:proofErr w:type="spellEnd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>ipsuntius</w:t>
                      </w:r>
                      <w:proofErr w:type="spellEnd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>etur</w:t>
                      </w:r>
                      <w:proofErr w:type="spellEnd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>magnihil</w:t>
                      </w:r>
                      <w:proofErr w:type="spellEnd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>eliti</w:t>
                      </w:r>
                      <w:proofErr w:type="spellEnd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>alibus</w:t>
                      </w:r>
                      <w:proofErr w:type="spellEnd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>prae</w:t>
                      </w:r>
                      <w:proofErr w:type="spellEnd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 xml:space="preserve"> pos </w:t>
                      </w:r>
                      <w:proofErr w:type="spellStart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>aut</w:t>
                      </w:r>
                      <w:proofErr w:type="spellEnd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>volor</w:t>
                      </w:r>
                      <w:proofErr w:type="spellEnd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>aut</w:t>
                      </w:r>
                      <w:proofErr w:type="spellEnd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>eat</w:t>
                      </w:r>
                      <w:proofErr w:type="spellEnd"/>
                      <w:r w:rsidR="00CC6607" w:rsidRPr="00CC6607">
                        <w:rPr>
                          <w:rFonts w:ascii="Roboto" w:hAnsi="Roboto" w:cs="Times New Roman"/>
                          <w:sz w:val="28"/>
                        </w:rPr>
                        <w:t>.</w:t>
                      </w:r>
                      <w:r w:rsidR="00CD16B3" w:rsidRPr="00CD16B3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6B582E" w14:textId="77777777" w:rsidR="0084692F" w:rsidRDefault="002F28E3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536095" wp14:editId="54AD1FCD">
                <wp:simplePos x="0" y="0"/>
                <wp:positionH relativeFrom="column">
                  <wp:posOffset>5781675</wp:posOffset>
                </wp:positionH>
                <wp:positionV relativeFrom="paragraph">
                  <wp:posOffset>13970</wp:posOffset>
                </wp:positionV>
                <wp:extent cx="2897505" cy="1379220"/>
                <wp:effectExtent l="0" t="0" r="0" b="0"/>
                <wp:wrapSquare wrapText="bothSides"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7505" cy="137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A599E8" w14:textId="77777777" w:rsidR="005E67A1" w:rsidRDefault="00FF0076" w:rsidP="00CC6607">
                            <w:pPr>
                              <w:pStyle w:val="p1"/>
                              <w:rPr>
                                <w:rFonts w:ascii="Roboto" w:hAnsi="Roboto" w:cs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Roboto" w:hAnsi="Roboto" w:cs="Times New Roman"/>
                                <w:b/>
                                <w:sz w:val="24"/>
                              </w:rPr>
                              <w:t>Eventeel</w:t>
                            </w:r>
                            <w:proofErr w:type="spellEnd"/>
                            <w:r>
                              <w:rPr>
                                <w:rFonts w:ascii="Roboto" w:hAnsi="Roboto" w:cs="Times New Roman"/>
                                <w:b/>
                                <w:sz w:val="24"/>
                              </w:rPr>
                              <w:t xml:space="preserve"> nóg meer </w:t>
                            </w:r>
                            <w:r w:rsidR="001938B6" w:rsidRPr="00FF0076">
                              <w:rPr>
                                <w:rFonts w:ascii="Roboto" w:hAnsi="Roboto" w:cs="Times New Roman"/>
                                <w:b/>
                                <w:sz w:val="24"/>
                              </w:rPr>
                              <w:t>info.</w:t>
                            </w:r>
                            <w:r w:rsidR="001938B6" w:rsidRPr="001938B6">
                              <w:rPr>
                                <w:rFonts w:ascii="Roboto" w:hAnsi="Roboto" w:cs="Times New Roman"/>
                                <w:sz w:val="24"/>
                              </w:rPr>
                              <w:br/>
                            </w:r>
                            <w:r w:rsidR="005E67A1">
                              <w:rPr>
                                <w:rFonts w:ascii="Roboto" w:hAnsi="Roboto" w:cs="Times New Roman"/>
                                <w:sz w:val="24"/>
                              </w:rPr>
                              <w:t>Verwijder deze opvultekst als-ie onnodig is.</w:t>
                            </w:r>
                          </w:p>
                          <w:p w14:paraId="260E0B69" w14:textId="77777777" w:rsidR="001938B6" w:rsidRPr="005E67A1" w:rsidRDefault="001938B6" w:rsidP="00CC6607">
                            <w:pPr>
                              <w:pStyle w:val="p1"/>
                              <w:rPr>
                                <w:rFonts w:ascii="Roboto" w:hAnsi="Roboto" w:cs="Times New Roman"/>
                                <w:sz w:val="24"/>
                              </w:rPr>
                            </w:pPr>
                            <w:proofErr w:type="spellStart"/>
                            <w:r w:rsidRPr="005E67A1">
                              <w:rPr>
                                <w:rFonts w:ascii="Roboto" w:hAnsi="Roboto" w:cs="Times New Roman"/>
                                <w:sz w:val="24"/>
                              </w:rPr>
                              <w:t>Rerum</w:t>
                            </w:r>
                            <w:proofErr w:type="spellEnd"/>
                            <w:r w:rsidRPr="005E67A1">
                              <w:rPr>
                                <w:rFonts w:ascii="Roboto" w:hAnsi="Roboto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E67A1">
                              <w:rPr>
                                <w:rFonts w:ascii="Roboto" w:hAnsi="Roboto" w:cs="Times New Roman"/>
                                <w:sz w:val="24"/>
                              </w:rPr>
                              <w:t>aruptat</w:t>
                            </w:r>
                            <w:proofErr w:type="spellEnd"/>
                            <w:r w:rsidRPr="005E67A1">
                              <w:rPr>
                                <w:rFonts w:ascii="Roboto" w:hAnsi="Roboto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E67A1">
                              <w:rPr>
                                <w:rFonts w:ascii="Roboto" w:hAnsi="Roboto" w:cs="Times New Roman"/>
                                <w:sz w:val="24"/>
                              </w:rPr>
                              <w:t>emporibus</w:t>
                            </w:r>
                            <w:proofErr w:type="spellEnd"/>
                            <w:r w:rsidRPr="005E67A1">
                              <w:rPr>
                                <w:rFonts w:ascii="Roboto" w:hAnsi="Roboto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E67A1">
                              <w:rPr>
                                <w:rFonts w:ascii="Roboto" w:hAnsi="Roboto" w:cs="Times New Roman"/>
                                <w:sz w:val="24"/>
                              </w:rPr>
                              <w:t>dolora</w:t>
                            </w:r>
                            <w:proofErr w:type="spellEnd"/>
                            <w:r w:rsidRPr="005E67A1">
                              <w:rPr>
                                <w:rFonts w:ascii="Roboto" w:hAnsi="Roboto" w:cs="Times New Roman"/>
                                <w:sz w:val="24"/>
                              </w:rPr>
                              <w:t xml:space="preserve"> sim </w:t>
                            </w:r>
                            <w:proofErr w:type="spellStart"/>
                            <w:r w:rsidRPr="005E67A1">
                              <w:rPr>
                                <w:rFonts w:ascii="Roboto" w:hAnsi="Roboto" w:cs="Times New Roman"/>
                                <w:sz w:val="24"/>
                              </w:rPr>
                              <w:t>ipsum</w:t>
                            </w:r>
                            <w:proofErr w:type="spellEnd"/>
                            <w:r w:rsidRPr="005E67A1">
                              <w:rPr>
                                <w:rFonts w:ascii="Roboto" w:hAnsi="Roboto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E67A1">
                              <w:rPr>
                                <w:rFonts w:ascii="Roboto" w:hAnsi="Roboto" w:cs="Times New Roman"/>
                                <w:sz w:val="24"/>
                              </w:rPr>
                              <w:t>facepre</w:t>
                            </w:r>
                            <w:proofErr w:type="spellEnd"/>
                            <w:r w:rsidRPr="005E67A1">
                              <w:rPr>
                                <w:rFonts w:ascii="Roboto" w:hAnsi="Roboto" w:cs="Times New Roman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5E67A1">
                              <w:rPr>
                                <w:rFonts w:ascii="Roboto" w:hAnsi="Roboto" w:cs="Times New Roman"/>
                                <w:sz w:val="24"/>
                              </w:rPr>
                              <w:t>sit</w:t>
                            </w:r>
                            <w:proofErr w:type="spellEnd"/>
                            <w:r w:rsidRPr="005E67A1">
                              <w:rPr>
                                <w:rFonts w:ascii="Roboto" w:hAnsi="Roboto" w:cs="Times New Roman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5E67A1">
                              <w:rPr>
                                <w:rFonts w:ascii="Roboto" w:hAnsi="Roboto" w:cs="Times New Roman"/>
                                <w:sz w:val="24"/>
                              </w:rPr>
                              <w:t>corumquam</w:t>
                            </w:r>
                            <w:proofErr w:type="spellEnd"/>
                            <w:r w:rsidRPr="005E67A1">
                              <w:rPr>
                                <w:rFonts w:ascii="Roboto" w:hAnsi="Roboto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E67A1">
                              <w:rPr>
                                <w:rFonts w:ascii="Roboto" w:hAnsi="Roboto" w:cs="Times New Roman"/>
                                <w:sz w:val="24"/>
                              </w:rPr>
                              <w:t>nonsec</w:t>
                            </w:r>
                            <w:r w:rsidR="00B916E8" w:rsidRPr="005E67A1">
                              <w:rPr>
                                <w:rFonts w:ascii="Roboto" w:hAnsi="Roboto" w:cs="Times New Roman"/>
                                <w:sz w:val="24"/>
                              </w:rPr>
                              <w:t>e</w:t>
                            </w:r>
                            <w:proofErr w:type="spellEnd"/>
                            <w:r w:rsidR="00B916E8" w:rsidRPr="005E67A1">
                              <w:rPr>
                                <w:rFonts w:ascii="Roboto" w:hAnsi="Roboto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B916E8" w:rsidRPr="005E67A1">
                              <w:rPr>
                                <w:rFonts w:ascii="Roboto" w:hAnsi="Roboto" w:cs="Times New Roman"/>
                                <w:sz w:val="24"/>
                              </w:rPr>
                              <w:t>rsperio</w:t>
                            </w:r>
                            <w:proofErr w:type="spellEnd"/>
                            <w:r w:rsidR="00B916E8" w:rsidRPr="005E67A1">
                              <w:rPr>
                                <w:rFonts w:ascii="Roboto" w:hAnsi="Roboto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B916E8" w:rsidRPr="005E67A1">
                              <w:rPr>
                                <w:rFonts w:ascii="Roboto" w:hAnsi="Roboto" w:cs="Times New Roman"/>
                                <w:sz w:val="24"/>
                              </w:rPr>
                              <w:t>verum</w:t>
                            </w:r>
                            <w:proofErr w:type="spellEnd"/>
                            <w:r w:rsidR="00B916E8" w:rsidRPr="005E67A1">
                              <w:rPr>
                                <w:rFonts w:ascii="Roboto" w:hAnsi="Roboto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B916E8" w:rsidRPr="005E67A1">
                              <w:rPr>
                                <w:rFonts w:ascii="Roboto" w:hAnsi="Roboto" w:cs="Times New Roman"/>
                                <w:sz w:val="24"/>
                              </w:rPr>
                              <w:t>laciisi</w:t>
                            </w:r>
                            <w:proofErr w:type="spellEnd"/>
                            <w:r w:rsidR="00B916E8" w:rsidRPr="005E67A1">
                              <w:rPr>
                                <w:rFonts w:ascii="Roboto" w:hAnsi="Roboto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B916E8" w:rsidRPr="005E67A1">
                              <w:rPr>
                                <w:rFonts w:ascii="Roboto" w:hAnsi="Roboto" w:cs="Times New Roman"/>
                                <w:sz w:val="24"/>
                              </w:rPr>
                              <w:t>musciis</w:t>
                            </w:r>
                            <w:proofErr w:type="spellEnd"/>
                            <w:r w:rsidR="00B916E8" w:rsidRPr="005E67A1">
                              <w:rPr>
                                <w:rFonts w:ascii="Roboto" w:hAnsi="Roboto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B916E8" w:rsidRPr="005E67A1">
                              <w:rPr>
                                <w:rFonts w:ascii="Roboto" w:hAnsi="Roboto" w:cs="Times New Roman"/>
                                <w:sz w:val="24"/>
                              </w:rPr>
                              <w:t>aruptat</w:t>
                            </w:r>
                            <w:proofErr w:type="spellEnd"/>
                            <w:r w:rsidR="00B916E8" w:rsidRPr="005E67A1">
                              <w:rPr>
                                <w:rFonts w:ascii="Roboto" w:hAnsi="Roboto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E67A1">
                              <w:rPr>
                                <w:rFonts w:ascii="Roboto" w:hAnsi="Roboto" w:cs="Times New Roman"/>
                                <w:sz w:val="24"/>
                              </w:rPr>
                              <w:t>demporeicto</w:t>
                            </w:r>
                            <w:proofErr w:type="spellEnd"/>
                            <w:r w:rsidRPr="005E67A1">
                              <w:rPr>
                                <w:rFonts w:ascii="Roboto" w:hAnsi="Roboto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E67A1">
                              <w:rPr>
                                <w:rFonts w:ascii="Roboto" w:hAnsi="Roboto" w:cs="Times New Roman"/>
                                <w:sz w:val="24"/>
                              </w:rPr>
                              <w:t>volorit</w:t>
                            </w:r>
                            <w:proofErr w:type="spellEnd"/>
                            <w:r w:rsidRPr="005E67A1">
                              <w:rPr>
                                <w:rFonts w:ascii="Roboto" w:hAnsi="Roboto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E67A1">
                              <w:rPr>
                                <w:rFonts w:ascii="Roboto" w:hAnsi="Roboto" w:cs="Times New Roman"/>
                                <w:sz w:val="24"/>
                              </w:rPr>
                              <w:t>reicit</w:t>
                            </w:r>
                            <w:proofErr w:type="spellEnd"/>
                            <w:r w:rsidRPr="005E67A1">
                              <w:rPr>
                                <w:rFonts w:ascii="Roboto" w:hAnsi="Roboto" w:cs="Times New Roman"/>
                                <w:sz w:val="24"/>
                              </w:rPr>
                              <w:t xml:space="preserve"> et </w:t>
                            </w:r>
                            <w:proofErr w:type="spellStart"/>
                            <w:r w:rsidRPr="005E67A1">
                              <w:rPr>
                                <w:rFonts w:ascii="Roboto" w:hAnsi="Roboto" w:cs="Times New Roman"/>
                                <w:sz w:val="24"/>
                              </w:rPr>
                              <w:t>laut</w:t>
                            </w:r>
                            <w:proofErr w:type="spellEnd"/>
                            <w:r w:rsidRPr="005E67A1">
                              <w:rPr>
                                <w:rFonts w:ascii="Roboto" w:hAnsi="Roboto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E67A1">
                              <w:rPr>
                                <w:rFonts w:ascii="Roboto" w:hAnsi="Roboto" w:cs="Times New Roman"/>
                                <w:sz w:val="24"/>
                              </w:rPr>
                              <w:t>odi</w:t>
                            </w:r>
                            <w:proofErr w:type="spellEnd"/>
                            <w:r w:rsidR="005E67A1">
                              <w:rPr>
                                <w:rFonts w:ascii="Roboto" w:hAnsi="Roboto" w:cs="Times New Roman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36095" id="Tekstvak 12" o:spid="_x0000_s1029" type="#_x0000_t202" style="position:absolute;margin-left:455.25pt;margin-top:1.1pt;width:228.15pt;height:108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" filled="f" stroked="f">
                <v:textbox>
                  <w:txbxContent>
                    <w:p w14:paraId="02A599E8" w14:textId="77777777" w:rsidR="005E67A1" w:rsidRDefault="00FF0076" w:rsidP="00CC6607">
                      <w:pPr>
                        <w:pStyle w:val="p1"/>
                        <w:rPr>
                          <w:rFonts w:ascii="Roboto" w:hAnsi="Roboto" w:cs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Roboto" w:hAnsi="Roboto" w:cs="Times New Roman"/>
                          <w:b/>
                          <w:sz w:val="24"/>
                        </w:rPr>
                        <w:t>Eventeel</w:t>
                      </w:r>
                      <w:proofErr w:type="spellEnd"/>
                      <w:r>
                        <w:rPr>
                          <w:rFonts w:ascii="Roboto" w:hAnsi="Roboto" w:cs="Times New Roman"/>
                          <w:b/>
                          <w:sz w:val="24"/>
                        </w:rPr>
                        <w:t xml:space="preserve"> nóg meer </w:t>
                      </w:r>
                      <w:r w:rsidR="001938B6" w:rsidRPr="00FF0076">
                        <w:rPr>
                          <w:rFonts w:ascii="Roboto" w:hAnsi="Roboto" w:cs="Times New Roman"/>
                          <w:b/>
                          <w:sz w:val="24"/>
                        </w:rPr>
                        <w:t>info.</w:t>
                      </w:r>
                      <w:r w:rsidR="001938B6" w:rsidRPr="001938B6">
                        <w:rPr>
                          <w:rFonts w:ascii="Roboto" w:hAnsi="Roboto" w:cs="Times New Roman"/>
                          <w:sz w:val="24"/>
                        </w:rPr>
                        <w:br/>
                      </w:r>
                      <w:r w:rsidR="005E67A1">
                        <w:rPr>
                          <w:rFonts w:ascii="Roboto" w:hAnsi="Roboto" w:cs="Times New Roman"/>
                          <w:sz w:val="24"/>
                        </w:rPr>
                        <w:t>Verwijder deze opvultekst als-ie onnodig is.</w:t>
                      </w:r>
                    </w:p>
                    <w:p w14:paraId="260E0B69" w14:textId="77777777" w:rsidR="001938B6" w:rsidRPr="005E67A1" w:rsidRDefault="001938B6" w:rsidP="00CC6607">
                      <w:pPr>
                        <w:pStyle w:val="p1"/>
                        <w:rPr>
                          <w:rFonts w:ascii="Roboto" w:hAnsi="Roboto" w:cs="Times New Roman"/>
                          <w:sz w:val="24"/>
                        </w:rPr>
                      </w:pPr>
                      <w:proofErr w:type="spellStart"/>
                      <w:r w:rsidRPr="005E67A1">
                        <w:rPr>
                          <w:rFonts w:ascii="Roboto" w:hAnsi="Roboto" w:cs="Times New Roman"/>
                          <w:sz w:val="24"/>
                        </w:rPr>
                        <w:t>Rerum</w:t>
                      </w:r>
                      <w:proofErr w:type="spellEnd"/>
                      <w:r w:rsidRPr="005E67A1">
                        <w:rPr>
                          <w:rFonts w:ascii="Roboto" w:hAnsi="Roboto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5E67A1">
                        <w:rPr>
                          <w:rFonts w:ascii="Roboto" w:hAnsi="Roboto" w:cs="Times New Roman"/>
                          <w:sz w:val="24"/>
                        </w:rPr>
                        <w:t>aruptat</w:t>
                      </w:r>
                      <w:proofErr w:type="spellEnd"/>
                      <w:r w:rsidRPr="005E67A1">
                        <w:rPr>
                          <w:rFonts w:ascii="Roboto" w:hAnsi="Roboto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5E67A1">
                        <w:rPr>
                          <w:rFonts w:ascii="Roboto" w:hAnsi="Roboto" w:cs="Times New Roman"/>
                          <w:sz w:val="24"/>
                        </w:rPr>
                        <w:t>emporibus</w:t>
                      </w:r>
                      <w:proofErr w:type="spellEnd"/>
                      <w:r w:rsidRPr="005E67A1">
                        <w:rPr>
                          <w:rFonts w:ascii="Roboto" w:hAnsi="Roboto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5E67A1">
                        <w:rPr>
                          <w:rFonts w:ascii="Roboto" w:hAnsi="Roboto" w:cs="Times New Roman"/>
                          <w:sz w:val="24"/>
                        </w:rPr>
                        <w:t>dolora</w:t>
                      </w:r>
                      <w:proofErr w:type="spellEnd"/>
                      <w:r w:rsidRPr="005E67A1">
                        <w:rPr>
                          <w:rFonts w:ascii="Roboto" w:hAnsi="Roboto" w:cs="Times New Roman"/>
                          <w:sz w:val="24"/>
                        </w:rPr>
                        <w:t xml:space="preserve"> sim </w:t>
                      </w:r>
                      <w:proofErr w:type="spellStart"/>
                      <w:r w:rsidRPr="005E67A1">
                        <w:rPr>
                          <w:rFonts w:ascii="Roboto" w:hAnsi="Roboto" w:cs="Times New Roman"/>
                          <w:sz w:val="24"/>
                        </w:rPr>
                        <w:t>ipsum</w:t>
                      </w:r>
                      <w:proofErr w:type="spellEnd"/>
                      <w:r w:rsidRPr="005E67A1">
                        <w:rPr>
                          <w:rFonts w:ascii="Roboto" w:hAnsi="Roboto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5E67A1">
                        <w:rPr>
                          <w:rFonts w:ascii="Roboto" w:hAnsi="Roboto" w:cs="Times New Roman"/>
                          <w:sz w:val="24"/>
                        </w:rPr>
                        <w:t>facepre</w:t>
                      </w:r>
                      <w:proofErr w:type="spellEnd"/>
                      <w:r w:rsidRPr="005E67A1">
                        <w:rPr>
                          <w:rFonts w:ascii="Roboto" w:hAnsi="Roboto" w:cs="Times New Roman"/>
                          <w:sz w:val="24"/>
                        </w:rPr>
                        <w:t xml:space="preserve">, </w:t>
                      </w:r>
                      <w:proofErr w:type="spellStart"/>
                      <w:r w:rsidRPr="005E67A1">
                        <w:rPr>
                          <w:rFonts w:ascii="Roboto" w:hAnsi="Roboto" w:cs="Times New Roman"/>
                          <w:sz w:val="24"/>
                        </w:rPr>
                        <w:t>sit</w:t>
                      </w:r>
                      <w:proofErr w:type="spellEnd"/>
                      <w:r w:rsidRPr="005E67A1">
                        <w:rPr>
                          <w:rFonts w:ascii="Roboto" w:hAnsi="Roboto" w:cs="Times New Roman"/>
                          <w:sz w:val="24"/>
                        </w:rPr>
                        <w:t xml:space="preserve">, </w:t>
                      </w:r>
                      <w:proofErr w:type="spellStart"/>
                      <w:r w:rsidRPr="005E67A1">
                        <w:rPr>
                          <w:rFonts w:ascii="Roboto" w:hAnsi="Roboto" w:cs="Times New Roman"/>
                          <w:sz w:val="24"/>
                        </w:rPr>
                        <w:t>corumquam</w:t>
                      </w:r>
                      <w:proofErr w:type="spellEnd"/>
                      <w:r w:rsidRPr="005E67A1">
                        <w:rPr>
                          <w:rFonts w:ascii="Roboto" w:hAnsi="Roboto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5E67A1">
                        <w:rPr>
                          <w:rFonts w:ascii="Roboto" w:hAnsi="Roboto" w:cs="Times New Roman"/>
                          <w:sz w:val="24"/>
                        </w:rPr>
                        <w:t>nonsec</w:t>
                      </w:r>
                      <w:r w:rsidR="00B916E8" w:rsidRPr="005E67A1">
                        <w:rPr>
                          <w:rFonts w:ascii="Roboto" w:hAnsi="Roboto" w:cs="Times New Roman"/>
                          <w:sz w:val="24"/>
                        </w:rPr>
                        <w:t>e</w:t>
                      </w:r>
                      <w:proofErr w:type="spellEnd"/>
                      <w:r w:rsidR="00B916E8" w:rsidRPr="005E67A1">
                        <w:rPr>
                          <w:rFonts w:ascii="Roboto" w:hAnsi="Roboto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B916E8" w:rsidRPr="005E67A1">
                        <w:rPr>
                          <w:rFonts w:ascii="Roboto" w:hAnsi="Roboto" w:cs="Times New Roman"/>
                          <w:sz w:val="24"/>
                        </w:rPr>
                        <w:t>rsperio</w:t>
                      </w:r>
                      <w:proofErr w:type="spellEnd"/>
                      <w:r w:rsidR="00B916E8" w:rsidRPr="005E67A1">
                        <w:rPr>
                          <w:rFonts w:ascii="Roboto" w:hAnsi="Roboto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B916E8" w:rsidRPr="005E67A1">
                        <w:rPr>
                          <w:rFonts w:ascii="Roboto" w:hAnsi="Roboto" w:cs="Times New Roman"/>
                          <w:sz w:val="24"/>
                        </w:rPr>
                        <w:t>verum</w:t>
                      </w:r>
                      <w:proofErr w:type="spellEnd"/>
                      <w:r w:rsidR="00B916E8" w:rsidRPr="005E67A1">
                        <w:rPr>
                          <w:rFonts w:ascii="Roboto" w:hAnsi="Roboto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B916E8" w:rsidRPr="005E67A1">
                        <w:rPr>
                          <w:rFonts w:ascii="Roboto" w:hAnsi="Roboto" w:cs="Times New Roman"/>
                          <w:sz w:val="24"/>
                        </w:rPr>
                        <w:t>laciisi</w:t>
                      </w:r>
                      <w:proofErr w:type="spellEnd"/>
                      <w:r w:rsidR="00B916E8" w:rsidRPr="005E67A1">
                        <w:rPr>
                          <w:rFonts w:ascii="Roboto" w:hAnsi="Roboto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B916E8" w:rsidRPr="005E67A1">
                        <w:rPr>
                          <w:rFonts w:ascii="Roboto" w:hAnsi="Roboto" w:cs="Times New Roman"/>
                          <w:sz w:val="24"/>
                        </w:rPr>
                        <w:t>musciis</w:t>
                      </w:r>
                      <w:proofErr w:type="spellEnd"/>
                      <w:r w:rsidR="00B916E8" w:rsidRPr="005E67A1">
                        <w:rPr>
                          <w:rFonts w:ascii="Roboto" w:hAnsi="Roboto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B916E8" w:rsidRPr="005E67A1">
                        <w:rPr>
                          <w:rFonts w:ascii="Roboto" w:hAnsi="Roboto" w:cs="Times New Roman"/>
                          <w:sz w:val="24"/>
                        </w:rPr>
                        <w:t>aruptat</w:t>
                      </w:r>
                      <w:proofErr w:type="spellEnd"/>
                      <w:r w:rsidR="00B916E8" w:rsidRPr="005E67A1">
                        <w:rPr>
                          <w:rFonts w:ascii="Roboto" w:hAnsi="Roboto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5E67A1">
                        <w:rPr>
                          <w:rFonts w:ascii="Roboto" w:hAnsi="Roboto" w:cs="Times New Roman"/>
                          <w:sz w:val="24"/>
                        </w:rPr>
                        <w:t>demporeicto</w:t>
                      </w:r>
                      <w:proofErr w:type="spellEnd"/>
                      <w:r w:rsidRPr="005E67A1">
                        <w:rPr>
                          <w:rFonts w:ascii="Roboto" w:hAnsi="Roboto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5E67A1">
                        <w:rPr>
                          <w:rFonts w:ascii="Roboto" w:hAnsi="Roboto" w:cs="Times New Roman"/>
                          <w:sz w:val="24"/>
                        </w:rPr>
                        <w:t>volorit</w:t>
                      </w:r>
                      <w:proofErr w:type="spellEnd"/>
                      <w:r w:rsidRPr="005E67A1">
                        <w:rPr>
                          <w:rFonts w:ascii="Roboto" w:hAnsi="Roboto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5E67A1">
                        <w:rPr>
                          <w:rFonts w:ascii="Roboto" w:hAnsi="Roboto" w:cs="Times New Roman"/>
                          <w:sz w:val="24"/>
                        </w:rPr>
                        <w:t>reicit</w:t>
                      </w:r>
                      <w:proofErr w:type="spellEnd"/>
                      <w:r w:rsidRPr="005E67A1">
                        <w:rPr>
                          <w:rFonts w:ascii="Roboto" w:hAnsi="Roboto" w:cs="Times New Roman"/>
                          <w:sz w:val="24"/>
                        </w:rPr>
                        <w:t xml:space="preserve"> et </w:t>
                      </w:r>
                      <w:proofErr w:type="spellStart"/>
                      <w:r w:rsidRPr="005E67A1">
                        <w:rPr>
                          <w:rFonts w:ascii="Roboto" w:hAnsi="Roboto" w:cs="Times New Roman"/>
                          <w:sz w:val="24"/>
                        </w:rPr>
                        <w:t>laut</w:t>
                      </w:r>
                      <w:proofErr w:type="spellEnd"/>
                      <w:r w:rsidRPr="005E67A1">
                        <w:rPr>
                          <w:rFonts w:ascii="Roboto" w:hAnsi="Roboto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5E67A1">
                        <w:rPr>
                          <w:rFonts w:ascii="Roboto" w:hAnsi="Roboto" w:cs="Times New Roman"/>
                          <w:sz w:val="24"/>
                        </w:rPr>
                        <w:t>odi</w:t>
                      </w:r>
                      <w:proofErr w:type="spellEnd"/>
                      <w:r w:rsidR="005E67A1">
                        <w:rPr>
                          <w:rFonts w:ascii="Roboto" w:hAnsi="Roboto" w:cs="Times New Roman"/>
                          <w:sz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22D7E4" w14:textId="77777777" w:rsidR="00D927DD" w:rsidRDefault="00D927DD"/>
    <w:sectPr w:rsidR="00D927DD" w:rsidSect="00613018">
      <w:pgSz w:w="16840" w:h="11900" w:orient="landscape"/>
      <w:pgMar w:top="0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cksand">
    <w:altName w:val="Calibri"/>
    <w:charset w:val="00"/>
    <w:family w:val="auto"/>
    <w:pitch w:val="variable"/>
    <w:sig w:usb0="2000000F" w:usb1="00000001" w:usb2="00000000" w:usb3="00000000" w:csb0="00000193" w:csb1="00000000"/>
  </w:font>
  <w:font w:name="Quicksand Medium">
    <w:altName w:val="Calibri"/>
    <w:charset w:val="00"/>
    <w:family w:val="auto"/>
    <w:pitch w:val="variable"/>
    <w:sig w:usb0="2000000F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70pt;height:358.5pt" o:bullet="t">
        <v:imagedata r:id="rId1" o:title="Pijltjes"/>
      </v:shape>
    </w:pict>
  </w:numPicBullet>
  <w:abstractNum w:abstractNumId="0" w15:restartNumberingAfterBreak="0">
    <w:nsid w:val="422F4EA9"/>
    <w:multiLevelType w:val="multilevel"/>
    <w:tmpl w:val="F84E6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EC95C05"/>
    <w:multiLevelType w:val="multilevel"/>
    <w:tmpl w:val="FAB0D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E3578F0"/>
    <w:multiLevelType w:val="hybridMultilevel"/>
    <w:tmpl w:val="178EEDD2"/>
    <w:lvl w:ilvl="0" w:tplc="D7D6EC5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93A"/>
    <w:rsid w:val="00025AA1"/>
    <w:rsid w:val="00086EA9"/>
    <w:rsid w:val="000C536C"/>
    <w:rsid w:val="000D0FAA"/>
    <w:rsid w:val="000F673A"/>
    <w:rsid w:val="001460F5"/>
    <w:rsid w:val="0016368B"/>
    <w:rsid w:val="00186D1F"/>
    <w:rsid w:val="001938B6"/>
    <w:rsid w:val="001D393A"/>
    <w:rsid w:val="001E0B51"/>
    <w:rsid w:val="002F28E3"/>
    <w:rsid w:val="003C3BC9"/>
    <w:rsid w:val="003F0E60"/>
    <w:rsid w:val="003F2F64"/>
    <w:rsid w:val="004564B5"/>
    <w:rsid w:val="005A3209"/>
    <w:rsid w:val="005B3F8F"/>
    <w:rsid w:val="005E67A1"/>
    <w:rsid w:val="00613018"/>
    <w:rsid w:val="00680296"/>
    <w:rsid w:val="00821A2C"/>
    <w:rsid w:val="0084692F"/>
    <w:rsid w:val="00880161"/>
    <w:rsid w:val="0088362A"/>
    <w:rsid w:val="00892C2C"/>
    <w:rsid w:val="0092629E"/>
    <w:rsid w:val="00990AD0"/>
    <w:rsid w:val="009C52EF"/>
    <w:rsid w:val="009D3B01"/>
    <w:rsid w:val="009D7E31"/>
    <w:rsid w:val="00B30F89"/>
    <w:rsid w:val="00B916E8"/>
    <w:rsid w:val="00BE2974"/>
    <w:rsid w:val="00BE6A35"/>
    <w:rsid w:val="00CC6607"/>
    <w:rsid w:val="00CD16B3"/>
    <w:rsid w:val="00D43A5B"/>
    <w:rsid w:val="00D927DD"/>
    <w:rsid w:val="00E5757C"/>
    <w:rsid w:val="00E7246F"/>
    <w:rsid w:val="00F23BF1"/>
    <w:rsid w:val="00F42DFF"/>
    <w:rsid w:val="00FA1321"/>
    <w:rsid w:val="00FB4C48"/>
    <w:rsid w:val="00FD43BC"/>
    <w:rsid w:val="00FF0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  <w14:docId w14:val="06B0BD22"/>
  <w14:defaultImageDpi w14:val="32767"/>
  <w15:chartTrackingRefBased/>
  <w15:docId w15:val="{30396085-9AB7-47AD-A740-AE3B71B42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CC6607"/>
    <w:rPr>
      <w:rFonts w:ascii="Helvetica" w:hAnsi="Helvetica"/>
      <w:sz w:val="18"/>
      <w:szCs w:val="18"/>
      <w:lang w:eastAsia="nl-NL"/>
    </w:rPr>
  </w:style>
  <w:style w:type="character" w:customStyle="1" w:styleId="apple-converted-space">
    <w:name w:val="apple-converted-space"/>
    <w:basedOn w:val="DefaultParagraphFont"/>
    <w:rsid w:val="001938B6"/>
  </w:style>
  <w:style w:type="paragraph" w:styleId="ListParagraph">
    <w:name w:val="List Paragraph"/>
    <w:basedOn w:val="Normal"/>
    <w:uiPriority w:val="34"/>
    <w:qFormat/>
    <w:rsid w:val="005E67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6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emf"/><Relationship Id="rId5" Type="http://schemas.openxmlformats.org/officeDocument/2006/relationships/numbering" Target="numbering.xml"/><Relationship Id="rId10" Type="http://schemas.openxmlformats.org/officeDocument/2006/relationships/image" Target="media/image3.jp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oussra.Elkhanf\Downloads\Template-Jobbeurs%20(2)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DE3AE42AF63D4C9F06A65EDB15E7EF" ma:contentTypeVersion="12" ma:contentTypeDescription="Create a new document." ma:contentTypeScope="" ma:versionID="bb3237be14b37887380e7589bf684d41">
  <xsd:schema xmlns:xsd="http://www.w3.org/2001/XMLSchema" xmlns:xs="http://www.w3.org/2001/XMLSchema" xmlns:p="http://schemas.microsoft.com/office/2006/metadata/properties" xmlns:ns3="718bb14e-22bb-4d2b-bfb5-2b6c5444e888" xmlns:ns4="582d9dd8-cff2-4bcf-9e94-3bffc77e7f42" targetNamespace="http://schemas.microsoft.com/office/2006/metadata/properties" ma:root="true" ma:fieldsID="6a7831f7db8b436145c9413ea5b5537f" ns3:_="" ns4:_="">
    <xsd:import namespace="718bb14e-22bb-4d2b-bfb5-2b6c5444e888"/>
    <xsd:import namespace="582d9dd8-cff2-4bcf-9e94-3bffc77e7f4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8bb14e-22bb-4d2b-bfb5-2b6c5444e8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2d9dd8-cff2-4bcf-9e94-3bffc77e7f4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12661C0-56D9-4A18-98EF-9762DADECF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8bb14e-22bb-4d2b-bfb5-2b6c5444e888"/>
    <ds:schemaRef ds:uri="582d9dd8-cff2-4bcf-9e94-3bffc77e7f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0ED4DA-5BA5-459A-BAB6-2C41B8F145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9F47E4-0B3A-48E9-A8A8-381ADB6C0C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D781AC3-E7E6-4685-BD09-A87D02340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Template-Jobbeurs (2)</Template>
  <TotalTime>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Youssra Elkhanf</dc:creator>
  <cp:keywords/>
  <dc:description/>
  <cp:lastModifiedBy>Youssra Elkhanf</cp:lastModifiedBy>
  <cp:revision>4</cp:revision>
  <cp:lastPrinted>2018-07-06T08:12:00Z</cp:lastPrinted>
  <dcterms:created xsi:type="dcterms:W3CDTF">2020-09-24T09:37:00Z</dcterms:created>
  <dcterms:modified xsi:type="dcterms:W3CDTF">2020-09-28T12:00:00Z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0x01010098DE3AE42AF63D4C9F06A65EDB15E7EF</vt:lpwstr>
  </property>
</Properties>
</file>